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EA7" w:rsidRDefault="005F6EA7" w:rsidP="00EC3FE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</w:p>
    <w:p w:rsidR="005F6EA7" w:rsidRDefault="005F6EA7" w:rsidP="00E035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29.01.2016 года сотрудники отделения ГИБДД посетили КГОУ «Кытмановский коррекционный детский дом». С учащимися, сотрудники ОГИБДД провели викторину по проверки знаний ПДД, под названием «По стране правил дорожного движения». В ходе мероприятия провели блиц опрос по  знанию дорожных загадок, разгадывали кроссворды, играли в игровую эстафету «Я юный инспектор дорожно-патрульной службы». Поощрили отличившихся памятными призами и грамотами. На мероприятии присутствовало 12 детей.</w:t>
      </w:r>
    </w:p>
    <w:p w:rsidR="005F6EA7" w:rsidRDefault="005F6EA7" w:rsidP="00412415">
      <w:pPr>
        <w:jc w:val="center"/>
      </w:pPr>
      <w:r w:rsidRPr="004124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225pt">
            <v:imagedata r:id="rId4" o:title=""/>
          </v:shape>
        </w:pict>
      </w:r>
    </w:p>
    <w:p w:rsidR="005F6EA7" w:rsidRDefault="005F6EA7" w:rsidP="00FC54C8">
      <w:r w:rsidRPr="00412415">
        <w:pict>
          <v:shape id="_x0000_i1026" type="#_x0000_t75" style="width:259.5pt;height:242.25pt">
            <v:imagedata r:id="rId5" o:title=""/>
          </v:shape>
        </w:pict>
      </w:r>
      <w:r w:rsidRPr="006A00CA">
        <w:pict>
          <v:shape id="_x0000_i1027" type="#_x0000_t75" style="width:196.5pt;height:291.75pt">
            <v:imagedata r:id="rId6" o:title=""/>
          </v:shape>
        </w:pict>
      </w:r>
    </w:p>
    <w:p w:rsidR="005F6EA7" w:rsidRDefault="005F6EA7" w:rsidP="00412415">
      <w:pPr>
        <w:jc w:val="center"/>
      </w:pPr>
      <w:r w:rsidRPr="006A00CA">
        <w:pict>
          <v:shape id="_x0000_i1028" type="#_x0000_t75" style="width:374.25pt;height:225pt">
            <v:imagedata r:id="rId7" o:title=""/>
          </v:shape>
        </w:pict>
      </w:r>
    </w:p>
    <w:p w:rsidR="005F6EA7" w:rsidRDefault="005F6EA7" w:rsidP="00412415">
      <w:pPr>
        <w:jc w:val="center"/>
      </w:pPr>
      <w:r w:rsidRPr="006A00CA">
        <w:pict>
          <v:shape id="_x0000_i1029" type="#_x0000_t75" style="width:378.75pt;height:247.5pt">
            <v:imagedata r:id="rId8" o:title=""/>
          </v:shape>
        </w:pict>
      </w:r>
    </w:p>
    <w:p w:rsidR="005F6EA7" w:rsidRPr="006A00CA" w:rsidRDefault="005F6EA7" w:rsidP="00412415">
      <w:pPr>
        <w:jc w:val="center"/>
      </w:pPr>
    </w:p>
    <w:sectPr w:rsidR="005F6EA7" w:rsidRPr="006A00CA" w:rsidSect="00954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FE6"/>
    <w:rsid w:val="000B19CC"/>
    <w:rsid w:val="002B4623"/>
    <w:rsid w:val="00412415"/>
    <w:rsid w:val="004F586A"/>
    <w:rsid w:val="005C6024"/>
    <w:rsid w:val="005F6EA7"/>
    <w:rsid w:val="006268DF"/>
    <w:rsid w:val="00670333"/>
    <w:rsid w:val="006A00CA"/>
    <w:rsid w:val="00954C8A"/>
    <w:rsid w:val="00990FB8"/>
    <w:rsid w:val="00A43BED"/>
    <w:rsid w:val="00C3123E"/>
    <w:rsid w:val="00E0354F"/>
    <w:rsid w:val="00EC3FE6"/>
    <w:rsid w:val="00ED0D90"/>
    <w:rsid w:val="00FC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FE6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72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2</Pages>
  <Words>75</Words>
  <Characters>433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Comp01</cp:lastModifiedBy>
  <cp:revision>7</cp:revision>
  <dcterms:created xsi:type="dcterms:W3CDTF">2015-12-28T11:08:00Z</dcterms:created>
  <dcterms:modified xsi:type="dcterms:W3CDTF">2016-03-15T03:23:00Z</dcterms:modified>
</cp:coreProperties>
</file>